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9C097" w14:textId="298FFAE4" w:rsidR="006466F1" w:rsidRDefault="006466F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DCFA1" wp14:editId="1398B926">
                <wp:simplePos x="0" y="0"/>
                <wp:positionH relativeFrom="margin">
                  <wp:posOffset>-207645</wp:posOffset>
                </wp:positionH>
                <wp:positionV relativeFrom="paragraph">
                  <wp:posOffset>-39370</wp:posOffset>
                </wp:positionV>
                <wp:extent cx="3571875" cy="323850"/>
                <wp:effectExtent l="0" t="0" r="28575" b="1905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D9787C" w14:textId="77777777" w:rsidR="006466F1" w:rsidRPr="006466F1" w:rsidRDefault="006466F1" w:rsidP="006466F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466F1">
                              <w:rPr>
                                <w:b/>
                                <w:bCs/>
                              </w:rPr>
                              <w:t>Aanmeldformulier vogelnestkastje bouwen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DCFA1"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6" type="#_x0000_t202" style="position:absolute;margin-left:-16.35pt;margin-top:-3.1pt;width:281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" fillcolor="white [3201]" strokecolor="white [3212]" strokeweight=".5pt">
                <v:textbox>
                  <w:txbxContent>
                    <w:p w14:paraId="41D9787C" w14:textId="77777777" w:rsidR="006466F1" w:rsidRPr="006466F1" w:rsidRDefault="006466F1" w:rsidP="006466F1">
                      <w:pPr>
                        <w:rPr>
                          <w:b/>
                          <w:bCs/>
                        </w:rPr>
                      </w:pPr>
                      <w:r w:rsidRPr="006466F1">
                        <w:rPr>
                          <w:b/>
                          <w:bCs/>
                        </w:rPr>
                        <w:t>Aanmeldformulier vogelnestkastje bouwen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57757" wp14:editId="16A31427">
                <wp:simplePos x="0" y="0"/>
                <wp:positionH relativeFrom="column">
                  <wp:posOffset>4648200</wp:posOffset>
                </wp:positionH>
                <wp:positionV relativeFrom="paragraph">
                  <wp:posOffset>-1190625</wp:posOffset>
                </wp:positionV>
                <wp:extent cx="1447800" cy="1457325"/>
                <wp:effectExtent l="0" t="0" r="19050" b="2857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169CA4" w14:textId="77777777" w:rsidR="006466F1" w:rsidRDefault="006466F1" w:rsidP="006466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3FB37A" wp14:editId="4BD54329">
                                  <wp:extent cx="1333500" cy="1333500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wijkverening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57757" id="Tekstvak 3" o:spid="_x0000_s1027" type="#_x0000_t202" style="position:absolute;margin-left:366pt;margin-top:-93.75pt;width:114pt;height:1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" fillcolor="white [3201]" strokecolor="white [3212]" strokeweight=".5pt">
                <v:textbox>
                  <w:txbxContent>
                    <w:p w14:paraId="6A169CA4" w14:textId="77777777" w:rsidR="006466F1" w:rsidRDefault="006466F1" w:rsidP="006466F1">
                      <w:r>
                        <w:rPr>
                          <w:noProof/>
                        </w:rPr>
                        <w:drawing>
                          <wp:inline distT="0" distB="0" distL="0" distR="0" wp14:anchorId="693FB37A" wp14:editId="4BD54329">
                            <wp:extent cx="1333500" cy="1333500"/>
                            <wp:effectExtent l="0" t="0" r="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wijkverening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500" cy="133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raster"/>
        <w:tblW w:w="5183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9"/>
        <w:gridCol w:w="3697"/>
        <w:gridCol w:w="1830"/>
      </w:tblGrid>
      <w:tr w:rsidR="0090759B" w:rsidRPr="00A45CFE" w14:paraId="33C84CDC" w14:textId="77777777" w:rsidTr="00B62D7A">
        <w:tc>
          <w:tcPr>
            <w:tcW w:w="2046" w:type="pct"/>
            <w:vAlign w:val="bottom"/>
          </w:tcPr>
          <w:p w14:paraId="7B124721" w14:textId="77FE1013" w:rsidR="00650259" w:rsidRPr="00A45CFE" w:rsidRDefault="00573C03" w:rsidP="00346DE2">
            <w:sdt>
              <w:sdtPr>
                <w:id w:val="1621259925"/>
                <w:placeholder>
                  <w:docPart w:val="FD572CDA308D43E98BD28FFD4F2C2628"/>
                </w:placeholder>
                <w:temporary/>
                <w:showingPlcHdr/>
                <w15:appearance w15:val="hidden"/>
              </w:sdtPr>
              <w:sdtEndPr/>
              <w:sdtContent>
                <w:r w:rsidR="00346DE2" w:rsidRPr="00A45CFE">
                  <w:rPr>
                    <w:lang w:bidi="nl-NL"/>
                  </w:rPr>
                  <w:t>Voornaam</w:t>
                </w:r>
              </w:sdtContent>
            </w:sdt>
          </w:p>
        </w:tc>
        <w:tc>
          <w:tcPr>
            <w:tcW w:w="2954" w:type="pct"/>
            <w:gridSpan w:val="2"/>
            <w:tcBorders>
              <w:bottom w:val="single" w:sz="4" w:space="0" w:color="auto"/>
            </w:tcBorders>
            <w:vAlign w:val="bottom"/>
          </w:tcPr>
          <w:p w14:paraId="073FC07E" w14:textId="571B9834" w:rsidR="00650259" w:rsidRPr="00A45CFE" w:rsidRDefault="00650259" w:rsidP="00346DE2">
            <w:pPr>
              <w:spacing w:before="240"/>
            </w:pPr>
          </w:p>
        </w:tc>
      </w:tr>
      <w:tr w:rsidR="0090759B" w:rsidRPr="00A45CFE" w14:paraId="2E0DCF24" w14:textId="77777777" w:rsidTr="00B62D7A">
        <w:sdt>
          <w:sdtPr>
            <w:id w:val="-1470592894"/>
            <w:placeholder>
              <w:docPart w:val="F8F2546EE58743C5BE71859DA9E101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46" w:type="pct"/>
                <w:vAlign w:val="bottom"/>
              </w:tcPr>
              <w:p w14:paraId="26395869" w14:textId="77777777" w:rsidR="00650259" w:rsidRPr="00A45CFE" w:rsidRDefault="00346DE2" w:rsidP="00346DE2">
                <w:r w:rsidRPr="00A45CFE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2954" w:type="pct"/>
            <w:gridSpan w:val="2"/>
            <w:tcBorders>
              <w:bottom w:val="single" w:sz="4" w:space="0" w:color="auto"/>
            </w:tcBorders>
            <w:vAlign w:val="bottom"/>
          </w:tcPr>
          <w:p w14:paraId="01016860" w14:textId="09A481F0" w:rsidR="00650259" w:rsidRPr="00A45CFE" w:rsidRDefault="00650259" w:rsidP="00346DE2">
            <w:pPr>
              <w:spacing w:before="240"/>
            </w:pPr>
          </w:p>
        </w:tc>
      </w:tr>
      <w:tr w:rsidR="0090759B" w:rsidRPr="00A45CFE" w14:paraId="728C864E" w14:textId="77777777" w:rsidTr="00B62D7A">
        <w:sdt>
          <w:sdtPr>
            <w:id w:val="572943512"/>
            <w:placeholder>
              <w:docPart w:val="5644F9747F5946D7B64F2626DA09E69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46" w:type="pct"/>
                <w:vAlign w:val="bottom"/>
              </w:tcPr>
              <w:p w14:paraId="62D06E9F" w14:textId="77777777" w:rsidR="00650259" w:rsidRPr="00A45CFE" w:rsidRDefault="00346DE2" w:rsidP="00346DE2">
                <w:r w:rsidRPr="00A45CFE">
                  <w:rPr>
                    <w:lang w:bidi="nl-NL"/>
                  </w:rPr>
                  <w:t>Adres</w:t>
                </w:r>
              </w:p>
            </w:tc>
          </w:sdtContent>
        </w:sdt>
        <w:tc>
          <w:tcPr>
            <w:tcW w:w="2954" w:type="pct"/>
            <w:gridSpan w:val="2"/>
            <w:tcBorders>
              <w:bottom w:val="single" w:sz="4" w:space="0" w:color="auto"/>
            </w:tcBorders>
            <w:vAlign w:val="bottom"/>
          </w:tcPr>
          <w:p w14:paraId="7130A73B" w14:textId="16F0DE1A" w:rsidR="00650259" w:rsidRPr="00A45CFE" w:rsidRDefault="00650259" w:rsidP="00346DE2">
            <w:pPr>
              <w:spacing w:before="240"/>
            </w:pPr>
          </w:p>
        </w:tc>
      </w:tr>
      <w:tr w:rsidR="0090759B" w:rsidRPr="00A45CFE" w14:paraId="4AF25A97" w14:textId="77777777" w:rsidTr="00B62D7A">
        <w:tc>
          <w:tcPr>
            <w:tcW w:w="2046" w:type="pct"/>
            <w:vAlign w:val="bottom"/>
          </w:tcPr>
          <w:p w14:paraId="1409528D" w14:textId="064876EE" w:rsidR="00650259" w:rsidRPr="00A45CFE" w:rsidRDefault="006466F1" w:rsidP="00346DE2">
            <w:r>
              <w:t>Postcode en huisnummer</w:t>
            </w:r>
          </w:p>
        </w:tc>
        <w:tc>
          <w:tcPr>
            <w:tcW w:w="2954" w:type="pct"/>
            <w:gridSpan w:val="2"/>
            <w:tcBorders>
              <w:bottom w:val="single" w:sz="4" w:space="0" w:color="auto"/>
            </w:tcBorders>
            <w:vAlign w:val="bottom"/>
          </w:tcPr>
          <w:p w14:paraId="44B0BA92" w14:textId="552CA986" w:rsidR="00650259" w:rsidRPr="00A45CFE" w:rsidRDefault="00650259" w:rsidP="00346DE2">
            <w:pPr>
              <w:spacing w:before="240"/>
            </w:pPr>
          </w:p>
        </w:tc>
      </w:tr>
      <w:tr w:rsidR="008461F9" w:rsidRPr="00A45CFE" w14:paraId="532A312F" w14:textId="77777777" w:rsidTr="00327427">
        <w:tc>
          <w:tcPr>
            <w:tcW w:w="2046" w:type="pct"/>
            <w:vAlign w:val="bottom"/>
          </w:tcPr>
          <w:p w14:paraId="4E8A2DBE" w14:textId="4E57C1A1" w:rsidR="006466F1" w:rsidRPr="00A45CFE" w:rsidRDefault="006466F1" w:rsidP="00346DE2">
            <w:r>
              <w:t>Telefoon</w:t>
            </w:r>
          </w:p>
        </w:tc>
        <w:tc>
          <w:tcPr>
            <w:tcW w:w="1976" w:type="pct"/>
            <w:tcBorders>
              <w:bottom w:val="single" w:sz="4" w:space="0" w:color="auto"/>
            </w:tcBorders>
            <w:vAlign w:val="bottom"/>
          </w:tcPr>
          <w:p w14:paraId="2609B887" w14:textId="58E316C8" w:rsidR="006466F1" w:rsidRPr="00A45CFE" w:rsidRDefault="006466F1" w:rsidP="00346DE2">
            <w:pPr>
              <w:spacing w:before="240"/>
            </w:pPr>
          </w:p>
        </w:tc>
        <w:tc>
          <w:tcPr>
            <w:tcW w:w="978" w:type="pct"/>
            <w:tcBorders>
              <w:bottom w:val="single" w:sz="4" w:space="0" w:color="auto"/>
            </w:tcBorders>
            <w:vAlign w:val="bottom"/>
          </w:tcPr>
          <w:p w14:paraId="2EAD8DEB" w14:textId="77777777" w:rsidR="006466F1" w:rsidRPr="00A45CFE" w:rsidRDefault="006466F1" w:rsidP="00346DE2">
            <w:pPr>
              <w:spacing w:before="240"/>
            </w:pPr>
          </w:p>
        </w:tc>
      </w:tr>
      <w:tr w:rsidR="0090759B" w:rsidRPr="00A45CFE" w14:paraId="64EC3AEE" w14:textId="77777777" w:rsidTr="00B62D7A">
        <w:sdt>
          <w:sdtPr>
            <w:id w:val="-965116832"/>
            <w:placeholder>
              <w:docPart w:val="35493F7E14874019B345808315C00B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46" w:type="pct"/>
                <w:vAlign w:val="bottom"/>
              </w:tcPr>
              <w:p w14:paraId="14ADB67D" w14:textId="77777777" w:rsidR="00650259" w:rsidRPr="00A45CFE" w:rsidRDefault="00346DE2" w:rsidP="00346DE2">
                <w:r w:rsidRPr="00A45CFE">
                  <w:rPr>
                    <w:lang w:bidi="nl-NL"/>
                  </w:rPr>
                  <w:t>E-mail</w:t>
                </w:r>
              </w:p>
            </w:tc>
          </w:sdtContent>
        </w:sdt>
        <w:tc>
          <w:tcPr>
            <w:tcW w:w="2954" w:type="pct"/>
            <w:gridSpan w:val="2"/>
            <w:tcBorders>
              <w:bottom w:val="single" w:sz="4" w:space="0" w:color="auto"/>
            </w:tcBorders>
            <w:vAlign w:val="bottom"/>
          </w:tcPr>
          <w:p w14:paraId="673E87CA" w14:textId="6FE5955B" w:rsidR="00650259" w:rsidRPr="00A45CFE" w:rsidRDefault="00650259" w:rsidP="00346DE2">
            <w:pPr>
              <w:spacing w:before="240"/>
            </w:pPr>
          </w:p>
        </w:tc>
      </w:tr>
      <w:tr w:rsidR="00650259" w:rsidRPr="00A45CFE" w14:paraId="1B4B0640" w14:textId="77777777" w:rsidTr="00B62D7A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559DA18A" w14:textId="77777777" w:rsidR="00650259" w:rsidRPr="00A45CFE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466F1" w:rsidRPr="00A45CFE" w14:paraId="27CE999F" w14:textId="77777777" w:rsidTr="00B62D7A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tbl>
            <w:tblPr>
              <w:tblStyle w:val="Tabelraster"/>
              <w:tblW w:w="953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25"/>
              <w:gridCol w:w="5811"/>
            </w:tblGrid>
            <w:tr w:rsidR="006466F1" w:rsidRPr="00A45CFE" w14:paraId="1439B958" w14:textId="77777777" w:rsidTr="00B62D7A">
              <w:tc>
                <w:tcPr>
                  <w:tcW w:w="1953" w:type="pct"/>
                  <w:vAlign w:val="bottom"/>
                </w:tcPr>
                <w:p w14:paraId="1ED6E501" w14:textId="36559E4D" w:rsidR="006466F1" w:rsidRPr="00A45CFE" w:rsidRDefault="006466F1" w:rsidP="002F5FA1">
                  <w:pPr>
                    <w:ind w:left="-80"/>
                  </w:pPr>
                  <w:r>
                    <w:t>Bankrekeningnummer</w:t>
                  </w:r>
                </w:p>
              </w:tc>
              <w:tc>
                <w:tcPr>
                  <w:tcW w:w="3047" w:type="pct"/>
                  <w:tcBorders>
                    <w:bottom w:val="single" w:sz="4" w:space="0" w:color="auto"/>
                  </w:tcBorders>
                  <w:vAlign w:val="bottom"/>
                </w:tcPr>
                <w:p w14:paraId="351C2810" w14:textId="0B0939C9" w:rsidR="006466F1" w:rsidRPr="00A45CFE" w:rsidRDefault="006466F1" w:rsidP="006466F1">
                  <w:pPr>
                    <w:spacing w:before="240"/>
                  </w:pPr>
                </w:p>
              </w:tc>
            </w:tr>
          </w:tbl>
          <w:p w14:paraId="42ED61D2" w14:textId="77777777" w:rsidR="006466F1" w:rsidRPr="00A45CFE" w:rsidRDefault="006466F1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466F1" w:rsidRPr="00A45CFE" w14:paraId="4EF6ABA2" w14:textId="77777777" w:rsidTr="00B62D7A">
        <w:tc>
          <w:tcPr>
            <w:tcW w:w="5000" w:type="pct"/>
            <w:gridSpan w:val="3"/>
            <w:vAlign w:val="bottom"/>
          </w:tcPr>
          <w:p w14:paraId="53CF337A" w14:textId="64CA9246" w:rsidR="0090759B" w:rsidRDefault="0090759B" w:rsidP="006466F1">
            <w:pPr>
              <w:spacing w:before="240"/>
            </w:pPr>
          </w:p>
        </w:tc>
      </w:tr>
    </w:tbl>
    <w:p w14:paraId="23178D2A" w14:textId="6FB320E3" w:rsidR="001D0BDF" w:rsidRDefault="001D0BDF" w:rsidP="00427409">
      <w:pPr>
        <w:tabs>
          <w:tab w:val="left" w:pos="4575"/>
        </w:tabs>
        <w:spacing w:before="240"/>
      </w:pPr>
      <w:r w:rsidRPr="00835342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3864AC" wp14:editId="591F9526">
                <wp:simplePos x="0" y="0"/>
                <wp:positionH relativeFrom="column">
                  <wp:posOffset>4976495</wp:posOffset>
                </wp:positionH>
                <wp:positionV relativeFrom="paragraph">
                  <wp:posOffset>297717</wp:posOffset>
                </wp:positionV>
                <wp:extent cx="781050" cy="409575"/>
                <wp:effectExtent l="0" t="0" r="19050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44254" w14:textId="77777777" w:rsidR="001D0BDF" w:rsidRPr="0090759B" w:rsidRDefault="001D0BDF" w:rsidP="001D0BDF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0759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Aantal</w:t>
                            </w:r>
                            <w:r w:rsidRPr="0090759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nestka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90759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tjes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864AC" id="Tekstvak 2" o:spid="_x0000_s1028" type="#_x0000_t202" style="position:absolute;margin-left:391.85pt;margin-top:23.45pt;width:61.5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" fillcolor="window" strokeweight=".5pt">
                <v:textbox>
                  <w:txbxContent>
                    <w:p w14:paraId="7BF44254" w14:textId="77777777" w:rsidR="001D0BDF" w:rsidRPr="0090759B" w:rsidRDefault="001D0BDF" w:rsidP="001D0BDF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0759B">
                        <w:rPr>
                          <w:b/>
                          <w:bCs/>
                          <w:sz w:val="18"/>
                          <w:szCs w:val="18"/>
                        </w:rPr>
                        <w:t>Aantal</w:t>
                      </w:r>
                      <w:r w:rsidRPr="0090759B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nestka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90759B">
                        <w:rPr>
                          <w:b/>
                          <w:bCs/>
                          <w:sz w:val="18"/>
                          <w:szCs w:val="18"/>
                        </w:rPr>
                        <w:t>tjes</w:t>
                      </w:r>
                    </w:p>
                  </w:txbxContent>
                </v:textbox>
              </v:shape>
            </w:pict>
          </mc:Fallback>
        </mc:AlternateContent>
      </w:r>
      <w:r w:rsidRPr="00835342">
        <w:rPr>
          <w:b/>
          <w:bCs/>
          <w:sz w:val="24"/>
          <w:szCs w:val="24"/>
        </w:rPr>
        <w:t>Ik ga meebouwen en kies voor de volgende optie:</w:t>
      </w:r>
      <w:r w:rsidRPr="00835342">
        <w:rPr>
          <w:b/>
          <w:bCs/>
          <w:sz w:val="24"/>
          <w:szCs w:val="24"/>
        </w:rPr>
        <w:br/>
      </w:r>
    </w:p>
    <w:tbl>
      <w:tblPr>
        <w:tblStyle w:val="Tabel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76"/>
        <w:gridCol w:w="1096"/>
      </w:tblGrid>
      <w:tr w:rsidR="001D0BDF" w:rsidRPr="00A45CFE" w14:paraId="1461F503" w14:textId="77777777" w:rsidTr="00427409">
        <w:tc>
          <w:tcPr>
            <w:tcW w:w="4396" w:type="pct"/>
            <w:vAlign w:val="bottom"/>
          </w:tcPr>
          <w:p w14:paraId="598F4DFC" w14:textId="58342DB8" w:rsidR="001D0BDF" w:rsidRPr="002F5FA1" w:rsidRDefault="00573C03" w:rsidP="00506AD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79590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40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D0BDF" w:rsidRPr="002F5FA1">
              <w:rPr>
                <w:sz w:val="24"/>
                <w:szCs w:val="24"/>
              </w:rPr>
              <w:t>Ik ben lid van de wijkvereniging en bouw mee voor € 5,00 per nestkastje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bottom"/>
          </w:tcPr>
          <w:p w14:paraId="69AFB28F" w14:textId="652ACE50" w:rsidR="001D0BDF" w:rsidRPr="00A45CFE" w:rsidRDefault="001D0BDF" w:rsidP="00506AD5">
            <w:pPr>
              <w:spacing w:before="240"/>
            </w:pPr>
          </w:p>
        </w:tc>
      </w:tr>
      <w:tr w:rsidR="001D0BDF" w:rsidRPr="00A45CFE" w14:paraId="104C3D45" w14:textId="77777777" w:rsidTr="00427409">
        <w:tc>
          <w:tcPr>
            <w:tcW w:w="4396" w:type="pct"/>
            <w:vAlign w:val="bottom"/>
          </w:tcPr>
          <w:p w14:paraId="0D013E7F" w14:textId="1301DF6E" w:rsidR="001D0BDF" w:rsidRPr="002F5FA1" w:rsidRDefault="00573C03" w:rsidP="00506AD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97712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2D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D0BDF" w:rsidRPr="002F5FA1">
              <w:rPr>
                <w:sz w:val="24"/>
                <w:szCs w:val="24"/>
              </w:rPr>
              <w:t xml:space="preserve">Ik word lid van de wijkvereniging en bouw mee voor € 12,50 per nestkastje </w:t>
            </w:r>
            <w:r w:rsidR="001D0BDF" w:rsidRPr="002F5FA1">
              <w:rPr>
                <w:sz w:val="24"/>
                <w:szCs w:val="24"/>
              </w:rPr>
              <w:br/>
              <w:t xml:space="preserve">     Het eerste nestkastje kost € 12,50 de meerdere kastje zijn € 5,00 per stuk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bottom"/>
          </w:tcPr>
          <w:p w14:paraId="03C74FC7" w14:textId="3639D164" w:rsidR="001D0BDF" w:rsidRPr="00A45CFE" w:rsidRDefault="001D0BDF" w:rsidP="00506AD5">
            <w:pPr>
              <w:spacing w:before="240"/>
            </w:pPr>
          </w:p>
        </w:tc>
      </w:tr>
      <w:tr w:rsidR="001D0BDF" w:rsidRPr="00A45CFE" w14:paraId="00460B9E" w14:textId="77777777" w:rsidTr="00427409">
        <w:tc>
          <w:tcPr>
            <w:tcW w:w="4396" w:type="pct"/>
            <w:vAlign w:val="bottom"/>
          </w:tcPr>
          <w:p w14:paraId="57D7277A" w14:textId="41B5592C" w:rsidR="001D0BDF" w:rsidRPr="002F5FA1" w:rsidRDefault="00573C03" w:rsidP="00506AD5">
            <w:pPr>
              <w:rPr>
                <w:sz w:val="23"/>
                <w:szCs w:val="23"/>
              </w:rPr>
            </w:pPr>
            <w:sdt>
              <w:sdtPr>
                <w:rPr>
                  <w:sz w:val="23"/>
                  <w:szCs w:val="23"/>
                </w:rPr>
                <w:id w:val="-196237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2D0">
                  <w:rPr>
                    <w:rFonts w:ascii="MS Gothic" w:eastAsia="MS Gothic" w:hAnsi="MS Gothic" w:hint="eastAsia"/>
                    <w:sz w:val="23"/>
                    <w:szCs w:val="23"/>
                  </w:rPr>
                  <w:t>☐</w:t>
                </w:r>
              </w:sdtContent>
            </w:sdt>
            <w:r w:rsidR="001D0BDF" w:rsidRPr="002F5FA1">
              <w:rPr>
                <w:sz w:val="23"/>
                <w:szCs w:val="23"/>
              </w:rPr>
              <w:t>Ik word geen lid van de wijkvereniging en bouw mee voor € 10,00 per nestkastje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bottom"/>
          </w:tcPr>
          <w:p w14:paraId="741261FD" w14:textId="6322CC9B" w:rsidR="001D0BDF" w:rsidRPr="00A45CFE" w:rsidRDefault="001D0BDF" w:rsidP="00506AD5">
            <w:pPr>
              <w:spacing w:before="240"/>
            </w:pPr>
          </w:p>
        </w:tc>
      </w:tr>
    </w:tbl>
    <w:p w14:paraId="1FB76BDB" w14:textId="77777777" w:rsidR="001D0BDF" w:rsidRDefault="001D0BDF" w:rsidP="001D0BDF">
      <w:pPr>
        <w:spacing w:before="240"/>
        <w:rPr>
          <w:b/>
          <w:bCs/>
          <w:sz w:val="24"/>
          <w:szCs w:val="24"/>
        </w:rPr>
      </w:pPr>
    </w:p>
    <w:p w14:paraId="035F2A9A" w14:textId="0E81FB23" w:rsidR="001D0BDF" w:rsidRPr="00327427" w:rsidRDefault="001D0BDF" w:rsidP="001D0BDF">
      <w:pPr>
        <w:spacing w:before="240"/>
        <w:rPr>
          <w:sz w:val="18"/>
          <w:szCs w:val="18"/>
        </w:rPr>
      </w:pPr>
      <w:r>
        <w:rPr>
          <w:b/>
          <w:bCs/>
          <w:sz w:val="24"/>
          <w:szCs w:val="24"/>
        </w:rPr>
        <w:t xml:space="preserve">Wij willen graag onderdak bieden aan en willen </w:t>
      </w:r>
      <w:r w:rsidR="00BE52D0">
        <w:rPr>
          <w:b/>
          <w:bCs/>
          <w:sz w:val="24"/>
          <w:szCs w:val="24"/>
        </w:rPr>
        <w:t xml:space="preserve">daarom </w:t>
      </w:r>
      <w:r>
        <w:rPr>
          <w:b/>
          <w:bCs/>
          <w:sz w:val="24"/>
          <w:szCs w:val="24"/>
        </w:rPr>
        <w:t xml:space="preserve">een nestkastje met de volgende invliegopening (aantal invullen): </w:t>
      </w:r>
    </w:p>
    <w:tbl>
      <w:tblPr>
        <w:tblStyle w:val="Tabelraster"/>
        <w:tblW w:w="9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7"/>
        <w:gridCol w:w="5598"/>
      </w:tblGrid>
      <w:tr w:rsidR="001D0BDF" w:rsidRPr="00A45CFE" w14:paraId="19E6F4A3" w14:textId="77777777" w:rsidTr="00506AD5">
        <w:tc>
          <w:tcPr>
            <w:tcW w:w="2046" w:type="pct"/>
            <w:vAlign w:val="bottom"/>
          </w:tcPr>
          <w:p w14:paraId="74F20AEB" w14:textId="77777777" w:rsidR="001D0BDF" w:rsidRPr="002F5FA1" w:rsidRDefault="001D0BDF" w:rsidP="00506AD5">
            <w:pPr>
              <w:rPr>
                <w:sz w:val="24"/>
                <w:szCs w:val="24"/>
              </w:rPr>
            </w:pPr>
            <w:r w:rsidRPr="002F5FA1">
              <w:rPr>
                <w:sz w:val="24"/>
                <w:szCs w:val="24"/>
              </w:rPr>
              <w:t>Huismus, ringmus 38 mm</w:t>
            </w:r>
          </w:p>
        </w:tc>
        <w:tc>
          <w:tcPr>
            <w:tcW w:w="2954" w:type="pct"/>
            <w:tcBorders>
              <w:bottom w:val="single" w:sz="4" w:space="0" w:color="auto"/>
            </w:tcBorders>
            <w:vAlign w:val="bottom"/>
          </w:tcPr>
          <w:p w14:paraId="0499C353" w14:textId="77777777" w:rsidR="001D0BDF" w:rsidRPr="00A45CFE" w:rsidRDefault="001D0BDF" w:rsidP="00506AD5">
            <w:pPr>
              <w:spacing w:before="240"/>
            </w:pPr>
          </w:p>
        </w:tc>
      </w:tr>
      <w:tr w:rsidR="001D0BDF" w:rsidRPr="00A45CFE" w14:paraId="6257D886" w14:textId="77777777" w:rsidTr="00506AD5">
        <w:tc>
          <w:tcPr>
            <w:tcW w:w="2046" w:type="pct"/>
            <w:vAlign w:val="bottom"/>
          </w:tcPr>
          <w:p w14:paraId="4C43CE81" w14:textId="77777777" w:rsidR="001D0BDF" w:rsidRPr="002F5FA1" w:rsidRDefault="001D0BDF" w:rsidP="00506AD5">
            <w:pPr>
              <w:rPr>
                <w:sz w:val="24"/>
                <w:szCs w:val="24"/>
              </w:rPr>
            </w:pPr>
            <w:r w:rsidRPr="002F5FA1">
              <w:rPr>
                <w:sz w:val="24"/>
                <w:szCs w:val="24"/>
              </w:rPr>
              <w:t>Pimpelmeer 28 mm</w:t>
            </w:r>
          </w:p>
        </w:tc>
        <w:tc>
          <w:tcPr>
            <w:tcW w:w="2954" w:type="pct"/>
            <w:tcBorders>
              <w:bottom w:val="single" w:sz="4" w:space="0" w:color="auto"/>
            </w:tcBorders>
            <w:vAlign w:val="bottom"/>
          </w:tcPr>
          <w:p w14:paraId="60561B07" w14:textId="77777777" w:rsidR="001D0BDF" w:rsidRPr="00A45CFE" w:rsidRDefault="001D0BDF" w:rsidP="00506AD5">
            <w:pPr>
              <w:spacing w:before="240"/>
            </w:pPr>
          </w:p>
        </w:tc>
      </w:tr>
      <w:tr w:rsidR="001D0BDF" w:rsidRPr="00A45CFE" w14:paraId="6A2D459C" w14:textId="77777777" w:rsidTr="00506AD5">
        <w:tc>
          <w:tcPr>
            <w:tcW w:w="2046" w:type="pct"/>
            <w:vAlign w:val="bottom"/>
          </w:tcPr>
          <w:p w14:paraId="5F1A659E" w14:textId="77777777" w:rsidR="001D0BDF" w:rsidRPr="002F5FA1" w:rsidRDefault="001D0BDF" w:rsidP="00506AD5">
            <w:pPr>
              <w:rPr>
                <w:sz w:val="24"/>
                <w:szCs w:val="24"/>
              </w:rPr>
            </w:pPr>
            <w:r w:rsidRPr="002F5FA1">
              <w:rPr>
                <w:sz w:val="24"/>
                <w:szCs w:val="24"/>
              </w:rPr>
              <w:t>Koolmees 32 mm</w:t>
            </w:r>
          </w:p>
        </w:tc>
        <w:tc>
          <w:tcPr>
            <w:tcW w:w="2954" w:type="pct"/>
            <w:tcBorders>
              <w:bottom w:val="single" w:sz="4" w:space="0" w:color="auto"/>
            </w:tcBorders>
            <w:vAlign w:val="bottom"/>
          </w:tcPr>
          <w:p w14:paraId="12B94F8B" w14:textId="77777777" w:rsidR="001D0BDF" w:rsidRPr="00A45CFE" w:rsidRDefault="001D0BDF" w:rsidP="00506AD5">
            <w:pPr>
              <w:spacing w:before="240"/>
            </w:pPr>
          </w:p>
        </w:tc>
      </w:tr>
    </w:tbl>
    <w:p w14:paraId="69D018C3" w14:textId="77777777" w:rsidR="001D0BDF" w:rsidRDefault="001D0BDF">
      <w:r>
        <w:br w:type="page"/>
      </w:r>
    </w:p>
    <w:tbl>
      <w:tblPr>
        <w:tblStyle w:val="Tabelraster"/>
        <w:tblW w:w="5313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8221"/>
        <w:gridCol w:w="1086"/>
      </w:tblGrid>
      <w:tr w:rsidR="00346DE2" w:rsidRPr="00A45CFE" w14:paraId="0BDB5186" w14:textId="77777777" w:rsidTr="001D0BDF">
        <w:sdt>
          <w:sdtPr>
            <w:id w:val="1576013153"/>
            <w:placeholder>
              <w:docPart w:val="F6AFBCC88B354315BAF0D19E62B10EE7"/>
            </w:placeholder>
            <w15:appearance w15:val="hidden"/>
          </w:sdtPr>
          <w:sdtEndPr/>
          <w:sdtContent>
            <w:tc>
              <w:tcPr>
                <w:tcW w:w="5000" w:type="pct"/>
                <w:gridSpan w:val="3"/>
                <w:vAlign w:val="bottom"/>
              </w:tcPr>
              <w:p w14:paraId="57875F37" w14:textId="77777777" w:rsidR="001D0BDF" w:rsidRDefault="001D0BDF" w:rsidP="00835342">
                <w:pPr>
                  <w:spacing w:before="240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4384" behindDoc="0" locked="0" layoutInCell="1" allowOverlap="1" wp14:anchorId="6035B443" wp14:editId="0FCD5682">
                          <wp:simplePos x="0" y="0"/>
                          <wp:positionH relativeFrom="column">
                            <wp:posOffset>4781550</wp:posOffset>
                          </wp:positionH>
                          <wp:positionV relativeFrom="paragraph">
                            <wp:posOffset>-1154430</wp:posOffset>
                          </wp:positionV>
                          <wp:extent cx="1447800" cy="1201420"/>
                          <wp:effectExtent l="0" t="0" r="19050" b="17780"/>
                          <wp:wrapNone/>
                          <wp:docPr id="6" name="Tekstvak 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1447800" cy="12014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solidFill>
                                      <a:sysClr val="window" lastClr="FFFFFF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49920DA9" w14:textId="64B5C779" w:rsidR="00327427" w:rsidRDefault="001D0BDF" w:rsidP="00327427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CB24D51" wp14:editId="78856058">
                                            <wp:extent cx="1258570" cy="1258570"/>
                                            <wp:effectExtent l="0" t="0" r="0" b="0"/>
                                            <wp:docPr id="54" name="Afbeelding 5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logo wijkverening.jpg"/>
                                                    <pic:cNvPicPr/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258570" cy="12585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035B443" id="Tekstvak 6" o:spid="_x0000_s1029" type="#_x0000_t202" style="position:absolute;margin-left:376.5pt;margin-top:-90.9pt;width:114pt;height:9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" fillcolor="window" strokecolor="window" strokeweight=".5pt">
                          <v:textbox>
                            <w:txbxContent>
                              <w:p w14:paraId="49920DA9" w14:textId="64B5C779" w:rsidR="00327427" w:rsidRDefault="001D0BDF" w:rsidP="0032742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CB24D51" wp14:editId="78856058">
                                      <wp:extent cx="1258570" cy="1258570"/>
                                      <wp:effectExtent l="0" t="0" r="0" b="0"/>
                                      <wp:docPr id="54" name="Afbeelding 5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logo wijkverening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58570" cy="1258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 w:rsidR="00327427">
                  <w:rPr>
                    <w:b/>
                    <w:bCs/>
                    <w:sz w:val="24"/>
                    <w:szCs w:val="24"/>
                  </w:rPr>
                  <w:br/>
                </w:r>
              </w:p>
              <w:p w14:paraId="40B81BC3" w14:textId="77777777" w:rsidR="001D0BDF" w:rsidRDefault="00327427" w:rsidP="00835342">
                <w:pPr>
                  <w:spacing w:before="240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Vanuit ons gezin/huisadres gaan </w:t>
                </w:r>
                <w:r w:rsidRPr="00327427">
                  <w:rPr>
                    <w:b/>
                    <w:bCs/>
                    <w:sz w:val="24"/>
                    <w:szCs w:val="24"/>
                  </w:rPr>
                  <w:t>deelnemen</w:t>
                </w:r>
                <w:r w:rsidRPr="00327427">
                  <w:rPr>
                    <w:b/>
                    <w:bCs/>
                  </w:rPr>
                  <w:t xml:space="preserve"> </w:t>
                </w:r>
                <w:r w:rsidRPr="00327427">
                  <w:rPr>
                    <w:b/>
                    <w:bCs/>
                    <w:sz w:val="18"/>
                    <w:szCs w:val="18"/>
                  </w:rPr>
                  <w:t>(n</w:t>
                </w:r>
                <w:r>
                  <w:rPr>
                    <w:b/>
                    <w:bCs/>
                    <w:sz w:val="18"/>
                    <w:szCs w:val="18"/>
                  </w:rPr>
                  <w:t>.</w:t>
                </w:r>
                <w:r w:rsidRPr="00327427">
                  <w:rPr>
                    <w:b/>
                    <w:bCs/>
                    <w:sz w:val="18"/>
                    <w:szCs w:val="18"/>
                  </w:rPr>
                  <w:t>v</w:t>
                </w:r>
                <w:r>
                  <w:rPr>
                    <w:b/>
                    <w:bCs/>
                    <w:sz w:val="18"/>
                    <w:szCs w:val="18"/>
                  </w:rPr>
                  <w:t>.</w:t>
                </w:r>
                <w:r w:rsidRPr="00327427">
                  <w:rPr>
                    <w:b/>
                    <w:bCs/>
                    <w:sz w:val="18"/>
                    <w:szCs w:val="18"/>
                  </w:rPr>
                  <w:t>t</w:t>
                </w:r>
                <w:r>
                  <w:rPr>
                    <w:b/>
                    <w:bCs/>
                    <w:sz w:val="18"/>
                    <w:szCs w:val="18"/>
                  </w:rPr>
                  <w:t>.</w:t>
                </w:r>
                <w:r w:rsidRPr="00327427">
                  <w:rPr>
                    <w:b/>
                    <w:bCs/>
                    <w:sz w:val="18"/>
                    <w:szCs w:val="18"/>
                  </w:rPr>
                  <w:t xml:space="preserve"> als jullie ervoor kiezen om het nestkastje op te halen)</w:t>
                </w:r>
                <w:r w:rsidR="001D0BDF">
                  <w:rPr>
                    <w:b/>
                    <w:bCs/>
                    <w:sz w:val="18"/>
                    <w:szCs w:val="18"/>
                  </w:rPr>
                  <w:br/>
                </w:r>
                <w:r w:rsidR="001D0BDF">
                  <w:rPr>
                    <w:b/>
                    <w:bCs/>
                    <w:sz w:val="18"/>
                    <w:szCs w:val="18"/>
                  </w:rPr>
                  <w:br/>
                </w:r>
              </w:p>
              <w:tbl>
                <w:tblPr>
                  <w:tblStyle w:val="Tabelraster"/>
                  <w:tblW w:w="9819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ayout w:type="fixed"/>
                  <w:tblLook w:val="04A0" w:firstRow="1" w:lastRow="0" w:firstColumn="1" w:lastColumn="0" w:noHBand="0" w:noVBand="1"/>
                </w:tblPr>
                <w:tblGrid>
                  <w:gridCol w:w="3877"/>
                  <w:gridCol w:w="4100"/>
                  <w:gridCol w:w="1498"/>
                  <w:gridCol w:w="344"/>
                </w:tblGrid>
                <w:tr w:rsidR="001D0BDF" w:rsidRPr="00A45CFE" w14:paraId="3C3493F4" w14:textId="77777777" w:rsidTr="00427409">
                  <w:tc>
                    <w:tcPr>
                      <w:tcW w:w="4062" w:type="pct"/>
                      <w:gridSpan w:val="2"/>
                      <w:vAlign w:val="bottom"/>
                    </w:tcPr>
                    <w:p w14:paraId="720DD457" w14:textId="75AD15F1" w:rsidR="001D0BDF" w:rsidRPr="002F5FA1" w:rsidRDefault="00573C03" w:rsidP="001D0BD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b/>
                            <w:bCs/>
                            <w:sz w:val="24"/>
                            <w:szCs w:val="24"/>
                          </w:rPr>
                          <w:id w:val="21353586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27409">
                            <w:rPr>
                              <w:rFonts w:ascii="MS Gothic" w:eastAsia="MS Gothic" w:hAnsi="MS Gothic" w:hint="eastAsia"/>
                              <w:b/>
                              <w:bCs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1D0BD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="001D0BDF" w:rsidRPr="002F5FA1">
                        <w:rPr>
                          <w:b/>
                          <w:bCs/>
                          <w:sz w:val="24"/>
                          <w:szCs w:val="24"/>
                        </w:rPr>
                        <w:t>Wij komen het nestkastje ophalen, ophaaltijd is ongeveer:</w:t>
                      </w:r>
                    </w:p>
                  </w:tc>
                  <w:tc>
                    <w:tcPr>
                      <w:tcW w:w="938" w:type="pct"/>
                      <w:gridSpan w:val="2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1797F8E8" w14:textId="77777777" w:rsidR="001D0BDF" w:rsidRPr="00A45CFE" w:rsidRDefault="001D0BDF" w:rsidP="001D0BDF">
                      <w:pPr>
                        <w:spacing w:before="240"/>
                      </w:pPr>
                    </w:p>
                  </w:tc>
                </w:tr>
                <w:tr w:rsidR="00327427" w:rsidRPr="00A45CFE" w14:paraId="225F916B" w14:textId="77777777" w:rsidTr="00427409">
                  <w:trPr>
                    <w:gridAfter w:val="1"/>
                    <w:wAfter w:w="175" w:type="pct"/>
                  </w:trPr>
                  <w:tc>
                    <w:tcPr>
                      <w:tcW w:w="1974" w:type="pct"/>
                      <w:vAlign w:val="bottom"/>
                    </w:tcPr>
                    <w:p w14:paraId="1ADAD27C" w14:textId="014BD0A8" w:rsidR="00427409" w:rsidRDefault="00573C03" w:rsidP="00327427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b/>
                            <w:bCs/>
                            <w:sz w:val="24"/>
                            <w:szCs w:val="24"/>
                          </w:rPr>
                          <w:id w:val="177011285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27409">
                            <w:rPr>
                              <w:rFonts w:ascii="MS Gothic" w:eastAsia="MS Gothic" w:hAnsi="MS Gothic" w:hint="eastAsia"/>
                              <w:b/>
                              <w:bCs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42740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="00427409" w:rsidRPr="002F5FA1">
                        <w:rPr>
                          <w:b/>
                          <w:bCs/>
                          <w:sz w:val="24"/>
                          <w:szCs w:val="24"/>
                        </w:rPr>
                        <w:t>Wij</w:t>
                      </w:r>
                      <w:r w:rsidR="0042740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gaan komen met:</w:t>
                      </w:r>
                    </w:p>
                    <w:p w14:paraId="6DBE910D" w14:textId="77777777" w:rsidR="00427409" w:rsidRDefault="00427409" w:rsidP="0032742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22B995D" w14:textId="77777777" w:rsidR="00427409" w:rsidRDefault="00427409" w:rsidP="0032742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2121CF2" w14:textId="1B7BD1B0" w:rsidR="00327427" w:rsidRPr="002F5FA1" w:rsidRDefault="00327427" w:rsidP="00327427">
                      <w:pPr>
                        <w:rPr>
                          <w:sz w:val="24"/>
                          <w:szCs w:val="24"/>
                        </w:rPr>
                      </w:pPr>
                      <w:r w:rsidRPr="002F5FA1">
                        <w:rPr>
                          <w:sz w:val="24"/>
                          <w:szCs w:val="24"/>
                        </w:rPr>
                        <w:t>Naam plus leeftijd</w:t>
                      </w:r>
                      <w:r w:rsidR="00427409">
                        <w:rPr>
                          <w:sz w:val="24"/>
                          <w:szCs w:val="24"/>
                        </w:rPr>
                        <w:t>:</w:t>
                      </w:r>
                    </w:p>
                  </w:tc>
                  <w:tc>
                    <w:tcPr>
                      <w:tcW w:w="2851" w:type="pct"/>
                      <w:gridSpan w:val="2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0BED1C33" w14:textId="55D0FF8C" w:rsidR="00327427" w:rsidRPr="00A45CFE" w:rsidRDefault="00327427" w:rsidP="00327427">
                      <w:pPr>
                        <w:spacing w:before="240"/>
                      </w:pPr>
                    </w:p>
                  </w:tc>
                </w:tr>
                <w:tr w:rsidR="00327427" w:rsidRPr="00A45CFE" w14:paraId="7903370E" w14:textId="77777777" w:rsidTr="00427409">
                  <w:trPr>
                    <w:gridAfter w:val="1"/>
                    <w:wAfter w:w="175" w:type="pct"/>
                  </w:trPr>
                  <w:tc>
                    <w:tcPr>
                      <w:tcW w:w="1974" w:type="pct"/>
                      <w:vAlign w:val="bottom"/>
                    </w:tcPr>
                    <w:p w14:paraId="475A8BE1" w14:textId="782801AF" w:rsidR="00327427" w:rsidRPr="002F5FA1" w:rsidRDefault="00327427" w:rsidP="00327427">
                      <w:pPr>
                        <w:rPr>
                          <w:sz w:val="24"/>
                          <w:szCs w:val="24"/>
                        </w:rPr>
                      </w:pPr>
                      <w:r w:rsidRPr="002F5FA1">
                        <w:rPr>
                          <w:sz w:val="24"/>
                          <w:szCs w:val="24"/>
                        </w:rPr>
                        <w:t>Naam plus leeftijd</w:t>
                      </w:r>
                      <w:r w:rsidR="00427409">
                        <w:rPr>
                          <w:sz w:val="24"/>
                          <w:szCs w:val="24"/>
                        </w:rPr>
                        <w:t>:</w:t>
                      </w:r>
                    </w:p>
                  </w:tc>
                  <w:tc>
                    <w:tcPr>
                      <w:tcW w:w="2851" w:type="pct"/>
                      <w:gridSpan w:val="2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77B51568" w14:textId="22B1E782" w:rsidR="00327427" w:rsidRPr="00A45CFE" w:rsidRDefault="00327427" w:rsidP="00327427">
                      <w:pPr>
                        <w:spacing w:before="240"/>
                      </w:pPr>
                    </w:p>
                  </w:tc>
                </w:tr>
                <w:tr w:rsidR="00327427" w:rsidRPr="00A45CFE" w14:paraId="5B355E98" w14:textId="77777777" w:rsidTr="00427409">
                  <w:trPr>
                    <w:gridAfter w:val="1"/>
                    <w:wAfter w:w="175" w:type="pct"/>
                  </w:trPr>
                  <w:tc>
                    <w:tcPr>
                      <w:tcW w:w="1974" w:type="pct"/>
                      <w:vAlign w:val="bottom"/>
                    </w:tcPr>
                    <w:p w14:paraId="0B641318" w14:textId="31D591FB" w:rsidR="00327427" w:rsidRPr="002F5FA1" w:rsidRDefault="00327427" w:rsidP="00327427">
                      <w:pPr>
                        <w:rPr>
                          <w:sz w:val="24"/>
                          <w:szCs w:val="24"/>
                        </w:rPr>
                      </w:pPr>
                      <w:r w:rsidRPr="002F5FA1">
                        <w:rPr>
                          <w:sz w:val="24"/>
                          <w:szCs w:val="24"/>
                        </w:rPr>
                        <w:t>Naam plus leeftijd</w:t>
                      </w:r>
                      <w:r w:rsidR="00427409">
                        <w:rPr>
                          <w:sz w:val="24"/>
                          <w:szCs w:val="24"/>
                        </w:rPr>
                        <w:t>:</w:t>
                      </w:r>
                    </w:p>
                  </w:tc>
                  <w:tc>
                    <w:tcPr>
                      <w:tcW w:w="2851" w:type="pct"/>
                      <w:gridSpan w:val="2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193D2EB4" w14:textId="073B53B0" w:rsidR="00327427" w:rsidRPr="00A45CFE" w:rsidRDefault="00327427" w:rsidP="00327427">
                      <w:pPr>
                        <w:spacing w:before="240"/>
                      </w:pPr>
                    </w:p>
                  </w:tc>
                </w:tr>
                <w:tr w:rsidR="00327427" w:rsidRPr="00A45CFE" w14:paraId="7C71BE60" w14:textId="77777777" w:rsidTr="00427409">
                  <w:trPr>
                    <w:gridAfter w:val="1"/>
                    <w:wAfter w:w="175" w:type="pct"/>
                  </w:trPr>
                  <w:tc>
                    <w:tcPr>
                      <w:tcW w:w="1974" w:type="pct"/>
                      <w:vAlign w:val="bottom"/>
                    </w:tcPr>
                    <w:p w14:paraId="297AD7B2" w14:textId="694E2A50" w:rsidR="00327427" w:rsidRPr="002F5FA1" w:rsidRDefault="00327427" w:rsidP="00327427">
                      <w:pPr>
                        <w:rPr>
                          <w:sz w:val="24"/>
                          <w:szCs w:val="24"/>
                        </w:rPr>
                      </w:pPr>
                      <w:r w:rsidRPr="002F5FA1">
                        <w:rPr>
                          <w:sz w:val="24"/>
                          <w:szCs w:val="24"/>
                        </w:rPr>
                        <w:t>Naam plus leeftijd</w:t>
                      </w:r>
                      <w:r w:rsidR="00427409">
                        <w:rPr>
                          <w:sz w:val="24"/>
                          <w:szCs w:val="24"/>
                        </w:rPr>
                        <w:t>:</w:t>
                      </w:r>
                    </w:p>
                  </w:tc>
                  <w:tc>
                    <w:tcPr>
                      <w:tcW w:w="2851" w:type="pct"/>
                      <w:gridSpan w:val="2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68B17F69" w14:textId="77777777" w:rsidR="00327427" w:rsidRPr="00A45CFE" w:rsidRDefault="00327427" w:rsidP="00327427">
                      <w:pPr>
                        <w:spacing w:before="240"/>
                      </w:pPr>
                    </w:p>
                  </w:tc>
                </w:tr>
              </w:tbl>
              <w:p w14:paraId="029C1276" w14:textId="7AF99B31" w:rsidR="002F5FA1" w:rsidRPr="00327427" w:rsidRDefault="002F5FA1" w:rsidP="002F5FA1">
                <w:pPr>
                  <w:spacing w:before="240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br/>
                  <w:t>Wij komen graag op 29 augustus timmeren tussen (eerste en twee keuze opgeven):</w:t>
                </w:r>
              </w:p>
              <w:tbl>
                <w:tblPr>
                  <w:tblStyle w:val="Tabelraster"/>
                  <w:tblW w:w="10306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ayout w:type="fixed"/>
                  <w:tblLook w:val="04A0" w:firstRow="1" w:lastRow="0" w:firstColumn="1" w:lastColumn="0" w:noHBand="0" w:noVBand="1"/>
                </w:tblPr>
                <w:tblGrid>
                  <w:gridCol w:w="4708"/>
                  <w:gridCol w:w="5598"/>
                </w:tblGrid>
                <w:tr w:rsidR="002F5FA1" w:rsidRPr="00A45CFE" w14:paraId="3F52DCBB" w14:textId="77777777" w:rsidTr="002F5FA1">
                  <w:tc>
                    <w:tcPr>
                      <w:tcW w:w="2284" w:type="pct"/>
                      <w:vAlign w:val="bottom"/>
                    </w:tcPr>
                    <w:p w14:paraId="387CDD6F" w14:textId="76BA40FC" w:rsidR="002F5FA1" w:rsidRPr="002F5FA1" w:rsidRDefault="002F5FA1" w:rsidP="002F5FA1">
                      <w:pPr>
                        <w:rPr>
                          <w:sz w:val="24"/>
                          <w:szCs w:val="24"/>
                        </w:rPr>
                      </w:pPr>
                      <w:r w:rsidRPr="002F5FA1">
                        <w:rPr>
                          <w:sz w:val="24"/>
                          <w:szCs w:val="24"/>
                        </w:rPr>
                        <w:t>Blok 1</w:t>
                      </w:r>
                      <w:r w:rsidR="00427409">
                        <w:rPr>
                          <w:sz w:val="24"/>
                          <w:szCs w:val="24"/>
                        </w:rPr>
                        <w:t>:</w:t>
                      </w:r>
                      <w:r w:rsidRPr="002F5FA1">
                        <w:rPr>
                          <w:sz w:val="24"/>
                          <w:szCs w:val="24"/>
                        </w:rPr>
                        <w:t xml:space="preserve"> van 09.30 uur t/m 11.00 uur </w:t>
                      </w:r>
                    </w:p>
                  </w:tc>
                  <w:tc>
                    <w:tcPr>
                      <w:tcW w:w="2716" w:type="pct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2947B761" w14:textId="77777777" w:rsidR="002F5FA1" w:rsidRPr="00A45CFE" w:rsidRDefault="002F5FA1" w:rsidP="002F5FA1">
                      <w:pPr>
                        <w:spacing w:before="240"/>
                      </w:pPr>
                    </w:p>
                  </w:tc>
                </w:tr>
                <w:tr w:rsidR="002F5FA1" w:rsidRPr="00A45CFE" w14:paraId="0F698E58" w14:textId="77777777" w:rsidTr="002F5FA1">
                  <w:tc>
                    <w:tcPr>
                      <w:tcW w:w="2284" w:type="pct"/>
                      <w:vAlign w:val="bottom"/>
                    </w:tcPr>
                    <w:p w14:paraId="68EAB943" w14:textId="625C0266" w:rsidR="002F5FA1" w:rsidRPr="002F5FA1" w:rsidRDefault="002F5FA1" w:rsidP="002F5FA1">
                      <w:pPr>
                        <w:rPr>
                          <w:sz w:val="24"/>
                          <w:szCs w:val="24"/>
                        </w:rPr>
                      </w:pPr>
                      <w:r w:rsidRPr="002F5FA1">
                        <w:rPr>
                          <w:sz w:val="24"/>
                          <w:szCs w:val="24"/>
                        </w:rPr>
                        <w:t>Blok 2</w:t>
                      </w:r>
                      <w:r w:rsidR="00427409">
                        <w:rPr>
                          <w:sz w:val="24"/>
                          <w:szCs w:val="24"/>
                        </w:rPr>
                        <w:t>:</w:t>
                      </w:r>
                      <w:r w:rsidRPr="002F5FA1">
                        <w:rPr>
                          <w:sz w:val="24"/>
                          <w:szCs w:val="24"/>
                        </w:rPr>
                        <w:t xml:space="preserve"> van 11.00 uur t/m 12.30 uur</w:t>
                      </w:r>
                    </w:p>
                  </w:tc>
                  <w:tc>
                    <w:tcPr>
                      <w:tcW w:w="2716" w:type="pct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0FD23C8C" w14:textId="77777777" w:rsidR="002F5FA1" w:rsidRPr="00A45CFE" w:rsidRDefault="002F5FA1" w:rsidP="002F5FA1">
                      <w:pPr>
                        <w:spacing w:before="240"/>
                      </w:pPr>
                    </w:p>
                  </w:tc>
                </w:tr>
                <w:tr w:rsidR="002F5FA1" w:rsidRPr="00A45CFE" w14:paraId="5849756B" w14:textId="77777777" w:rsidTr="002F5FA1">
                  <w:tc>
                    <w:tcPr>
                      <w:tcW w:w="2284" w:type="pct"/>
                      <w:vAlign w:val="bottom"/>
                    </w:tcPr>
                    <w:p w14:paraId="5F868462" w14:textId="7ED4F0D2" w:rsidR="002F5FA1" w:rsidRPr="002F5FA1" w:rsidRDefault="002F5FA1" w:rsidP="002F5FA1">
                      <w:pPr>
                        <w:rPr>
                          <w:sz w:val="24"/>
                          <w:szCs w:val="24"/>
                        </w:rPr>
                      </w:pPr>
                      <w:r w:rsidRPr="002F5FA1">
                        <w:rPr>
                          <w:sz w:val="24"/>
                          <w:szCs w:val="24"/>
                        </w:rPr>
                        <w:t>Blok 3</w:t>
                      </w:r>
                      <w:r w:rsidR="00427409">
                        <w:rPr>
                          <w:sz w:val="24"/>
                          <w:szCs w:val="24"/>
                        </w:rPr>
                        <w:t>:</w:t>
                      </w:r>
                      <w:r w:rsidRPr="002F5FA1">
                        <w:rPr>
                          <w:sz w:val="24"/>
                          <w:szCs w:val="24"/>
                        </w:rPr>
                        <w:t xml:space="preserve"> van 13.00 uur t/m 14.30 uur</w:t>
                      </w:r>
                    </w:p>
                  </w:tc>
                  <w:tc>
                    <w:tcPr>
                      <w:tcW w:w="2716" w:type="pct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46918934" w14:textId="77777777" w:rsidR="002F5FA1" w:rsidRPr="00A45CFE" w:rsidRDefault="002F5FA1" w:rsidP="002F5FA1">
                      <w:pPr>
                        <w:spacing w:before="240"/>
                      </w:pPr>
                    </w:p>
                  </w:tc>
                </w:tr>
                <w:tr w:rsidR="002F5FA1" w:rsidRPr="00A45CFE" w14:paraId="55D843E2" w14:textId="77777777" w:rsidTr="002F5FA1">
                  <w:tc>
                    <w:tcPr>
                      <w:tcW w:w="2284" w:type="pct"/>
                      <w:vAlign w:val="bottom"/>
                    </w:tcPr>
                    <w:p w14:paraId="152A686F" w14:textId="4A27AC76" w:rsidR="002F5FA1" w:rsidRPr="002F5FA1" w:rsidRDefault="002F5FA1" w:rsidP="002F5FA1">
                      <w:pPr>
                        <w:rPr>
                          <w:sz w:val="24"/>
                          <w:szCs w:val="24"/>
                        </w:rPr>
                      </w:pPr>
                      <w:r w:rsidRPr="002F5FA1">
                        <w:rPr>
                          <w:sz w:val="24"/>
                          <w:szCs w:val="24"/>
                        </w:rPr>
                        <w:t>Blok 4</w:t>
                      </w:r>
                      <w:r w:rsidR="00427409">
                        <w:rPr>
                          <w:sz w:val="24"/>
                          <w:szCs w:val="24"/>
                        </w:rPr>
                        <w:t>:</w:t>
                      </w:r>
                      <w:r w:rsidRPr="002F5FA1">
                        <w:rPr>
                          <w:sz w:val="24"/>
                          <w:szCs w:val="24"/>
                        </w:rPr>
                        <w:t xml:space="preserve"> van 14.30 uur t/m 16.00 uur</w:t>
                      </w:r>
                    </w:p>
                  </w:tc>
                  <w:tc>
                    <w:tcPr>
                      <w:tcW w:w="2716" w:type="pct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16F526A5" w14:textId="77777777" w:rsidR="002F5FA1" w:rsidRPr="00A45CFE" w:rsidRDefault="002F5FA1" w:rsidP="002F5FA1">
                      <w:pPr>
                        <w:spacing w:before="240"/>
                      </w:pPr>
                    </w:p>
                  </w:tc>
                </w:tr>
              </w:tbl>
              <w:p w14:paraId="283B73EF" w14:textId="0E4B73E3" w:rsidR="00346DE2" w:rsidRPr="00A45CFE" w:rsidRDefault="00BE52D0" w:rsidP="001C4A3D">
                <w:pPr>
                  <w:spacing w:before="240"/>
                </w:pPr>
                <w:r>
                  <w:br/>
                </w:r>
              </w:p>
            </w:tc>
          </w:sdtContent>
        </w:sdt>
      </w:tr>
      <w:tr w:rsidR="001D0BDF" w:rsidRPr="002F5FA1" w14:paraId="77A68D47" w14:textId="77777777" w:rsidTr="001D0BDF">
        <w:trPr>
          <w:gridBefore w:val="1"/>
          <w:gridAfter w:val="1"/>
          <w:wBefore w:w="148" w:type="pct"/>
          <w:wAfter w:w="566" w:type="pct"/>
        </w:trPr>
        <w:tc>
          <w:tcPr>
            <w:tcW w:w="4286" w:type="pct"/>
            <w:vAlign w:val="bottom"/>
          </w:tcPr>
          <w:p w14:paraId="5C63B1BD" w14:textId="43C2BA98" w:rsidR="001D0BDF" w:rsidRPr="002F5FA1" w:rsidRDefault="00573C03" w:rsidP="001D0BDF">
            <w:pPr>
              <w:ind w:right="-541" w:hanging="103"/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135077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409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1D0BDF">
              <w:rPr>
                <w:b/>
                <w:bCs/>
                <w:sz w:val="24"/>
                <w:szCs w:val="24"/>
              </w:rPr>
              <w:t xml:space="preserve">   </w:t>
            </w:r>
            <w:r w:rsidR="001D0BDF" w:rsidRPr="002F5FA1">
              <w:rPr>
                <w:b/>
                <w:bCs/>
                <w:sz w:val="24"/>
                <w:szCs w:val="24"/>
              </w:rPr>
              <w:t xml:space="preserve">Wij </w:t>
            </w:r>
            <w:r w:rsidR="001D0BDF">
              <w:rPr>
                <w:b/>
                <w:bCs/>
                <w:sz w:val="24"/>
                <w:szCs w:val="24"/>
              </w:rPr>
              <w:t xml:space="preserve">stemmen ermee in dat de wijkvereniging Op Saksen Weimar ons </w:t>
            </w:r>
            <w:r w:rsidR="001D0BDF">
              <w:rPr>
                <w:b/>
                <w:bCs/>
                <w:sz w:val="24"/>
                <w:szCs w:val="24"/>
              </w:rPr>
              <w:br/>
              <w:t xml:space="preserve">      bovenstaande emailadres gebruikt om ons te informeren over dit en </w:t>
            </w:r>
            <w:r w:rsidR="001D0BDF">
              <w:rPr>
                <w:b/>
                <w:bCs/>
                <w:sz w:val="24"/>
                <w:szCs w:val="24"/>
              </w:rPr>
              <w:br/>
              <w:t xml:space="preserve">      toekomstige activiteiten van de wijkvereniging Op Saksen Weimar</w:t>
            </w:r>
            <w:r w:rsidR="00BE52D0">
              <w:rPr>
                <w:b/>
                <w:bCs/>
                <w:sz w:val="24"/>
                <w:szCs w:val="24"/>
              </w:rPr>
              <w:t>.</w:t>
            </w:r>
            <w:r w:rsidR="001D0BDF">
              <w:rPr>
                <w:b/>
                <w:bCs/>
                <w:sz w:val="24"/>
                <w:szCs w:val="24"/>
              </w:rPr>
              <w:br/>
            </w:r>
            <w:r w:rsidR="001D0BDF">
              <w:rPr>
                <w:b/>
                <w:bCs/>
                <w:sz w:val="24"/>
                <w:szCs w:val="24"/>
              </w:rPr>
              <w:br/>
            </w:r>
          </w:p>
        </w:tc>
      </w:tr>
      <w:tr w:rsidR="00BE52D0" w:rsidRPr="002F5FA1" w14:paraId="07945CA6" w14:textId="77777777" w:rsidTr="001D0BDF">
        <w:trPr>
          <w:gridBefore w:val="1"/>
          <w:gridAfter w:val="1"/>
          <w:wBefore w:w="148" w:type="pct"/>
          <w:wAfter w:w="566" w:type="pct"/>
        </w:trPr>
        <w:tc>
          <w:tcPr>
            <w:tcW w:w="4286" w:type="pct"/>
            <w:vAlign w:val="bottom"/>
          </w:tcPr>
          <w:p w14:paraId="705BA9F7" w14:textId="40AC8DCA" w:rsidR="00BE52D0" w:rsidRPr="002F5FA1" w:rsidRDefault="00573C03" w:rsidP="001D0BDF">
            <w:pPr>
              <w:ind w:right="-541" w:hanging="103"/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-661545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409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BE52D0">
              <w:rPr>
                <w:b/>
                <w:bCs/>
                <w:sz w:val="24"/>
                <w:szCs w:val="24"/>
              </w:rPr>
              <w:t xml:space="preserve">   </w:t>
            </w:r>
            <w:r w:rsidR="00BE52D0" w:rsidRPr="002F5FA1">
              <w:rPr>
                <w:b/>
                <w:bCs/>
                <w:sz w:val="24"/>
                <w:szCs w:val="24"/>
              </w:rPr>
              <w:t xml:space="preserve">Wij </w:t>
            </w:r>
            <w:r w:rsidR="00BE52D0">
              <w:rPr>
                <w:b/>
                <w:bCs/>
                <w:sz w:val="24"/>
                <w:szCs w:val="24"/>
              </w:rPr>
              <w:t>zullen de totale kosten na het ontvangen van een TIKKIE per aangaande</w:t>
            </w:r>
            <w:r w:rsidR="00BE52D0">
              <w:rPr>
                <w:b/>
                <w:bCs/>
                <w:sz w:val="24"/>
                <w:szCs w:val="24"/>
              </w:rPr>
              <w:br/>
              <w:t xml:space="preserve">      betalen.</w:t>
            </w:r>
          </w:p>
        </w:tc>
      </w:tr>
    </w:tbl>
    <w:p w14:paraId="0E1C76AF" w14:textId="645487A0" w:rsidR="00CE6104" w:rsidRPr="00A45CFE" w:rsidRDefault="00BE52D0" w:rsidP="00E677FE">
      <w:pPr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E3E26A" wp14:editId="0C6E07D1">
                <wp:simplePos x="0" y="0"/>
                <wp:positionH relativeFrom="column">
                  <wp:posOffset>-117566</wp:posOffset>
                </wp:positionH>
                <wp:positionV relativeFrom="paragraph">
                  <wp:posOffset>105500</wp:posOffset>
                </wp:positionV>
                <wp:extent cx="6191795" cy="836023"/>
                <wp:effectExtent l="0" t="0" r="19050" b="2159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795" cy="836023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srgbClr val="00FF00"/>
                          </a:solidFill>
                        </a:ln>
                      </wps:spPr>
                      <wps:txbx>
                        <w:txbxContent>
                          <w:p w14:paraId="4F1CF7C0" w14:textId="086DF502" w:rsidR="00BE52D0" w:rsidRPr="00BE52D0" w:rsidRDefault="00BE52D0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E52D0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Het ingevulde aanmeldformulier kunnen jullie voor 19 juli mailen naar groen@opsaksenweimar.nl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3E26A" id="Tekstvak 55" o:spid="_x0000_s1030" type="#_x0000_t202" style="position:absolute;margin-left:-9.25pt;margin-top:8.3pt;width:487.55pt;height:65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" fillcolor="lime" strokecolor="lime" strokeweight=".5pt">
                <v:textbox>
                  <w:txbxContent>
                    <w:p w14:paraId="4F1CF7C0" w14:textId="086DF502" w:rsidR="00BE52D0" w:rsidRPr="00BE52D0" w:rsidRDefault="00BE52D0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E52D0">
                        <w:rPr>
                          <w:color w:val="FFFFFF" w:themeColor="background1"/>
                          <w:sz w:val="32"/>
                          <w:szCs w:val="32"/>
                        </w:rPr>
                        <w:t>Het ingevulde aanmeldformulier kunnen jullie voor 19 juli mailen naar groen@opsaksenweimar.nl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E6104" w:rsidRPr="00A45CFE" w:rsidSect="006466F1">
      <w:footerReference w:type="default" r:id="rId11"/>
      <w:pgSz w:w="11906" w:h="16838" w:code="9"/>
      <w:pgMar w:top="2732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426EA" w14:textId="77777777" w:rsidR="00573C03" w:rsidRDefault="00573C03" w:rsidP="00650259">
      <w:pPr>
        <w:spacing w:after="0" w:line="240" w:lineRule="auto"/>
      </w:pPr>
      <w:r>
        <w:separator/>
      </w:r>
    </w:p>
  </w:endnote>
  <w:endnote w:type="continuationSeparator" w:id="0">
    <w:p w14:paraId="1787E0DB" w14:textId="77777777" w:rsidR="00573C03" w:rsidRDefault="00573C0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7FD72C-E9D0-4419-8E2B-851AAD85649A}"/>
    <w:embedBold r:id="rId2" w:fontKey="{C9236FB0-920F-4099-998A-1F2CCEE8CE9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D34B72D-8E2F-4890-8208-BDE4D03B040C}"/>
    <w:embedBold r:id="rId4" w:fontKey="{B5624775-8616-4324-9517-FB433E3693C2}"/>
    <w:embedItalic r:id="rId5" w:fontKey="{551961E4-BECF-479C-A57C-56657B50DD3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EC32188-3952-4D9B-BBF3-7F4A66365C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488053E-5509-45A5-B375-6926EE3C551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41EA959-C851-44B8-976A-7D3CDB1B51CC}"/>
    <w:embedBold r:id="rId9" w:subsetted="1" w:fontKey="{D240A26F-6ECE-4F06-991D-14A85D605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2462F3" w:rsidRPr="002462F3" w14:paraId="5036F563" w14:textId="77777777" w:rsidTr="00C4167A">
      <w:tc>
        <w:tcPr>
          <w:tcW w:w="4675" w:type="dxa"/>
          <w:vAlign w:val="center"/>
        </w:tcPr>
        <w:p w14:paraId="64E2FA76" w14:textId="69A9E1F1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2AF7561" w14:textId="354DDC9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770A736" w14:textId="77777777" w:rsidR="00731F26" w:rsidRDefault="00731F26" w:rsidP="002462F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E363F9" w14:textId="77777777" w:rsidR="00573C03" w:rsidRDefault="00573C03" w:rsidP="00650259">
      <w:pPr>
        <w:spacing w:after="0" w:line="240" w:lineRule="auto"/>
      </w:pPr>
      <w:r>
        <w:separator/>
      </w:r>
    </w:p>
  </w:footnote>
  <w:footnote w:type="continuationSeparator" w:id="0">
    <w:p w14:paraId="3E01BD5A" w14:textId="77777777" w:rsidR="00573C03" w:rsidRDefault="00573C03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6F1"/>
    <w:rsid w:val="00024115"/>
    <w:rsid w:val="00052382"/>
    <w:rsid w:val="0006568A"/>
    <w:rsid w:val="00076F0F"/>
    <w:rsid w:val="00084253"/>
    <w:rsid w:val="000D1F49"/>
    <w:rsid w:val="000E5B5B"/>
    <w:rsid w:val="001727CA"/>
    <w:rsid w:val="001C4A3D"/>
    <w:rsid w:val="001D0BDF"/>
    <w:rsid w:val="002462F3"/>
    <w:rsid w:val="00247EB3"/>
    <w:rsid w:val="002C56E6"/>
    <w:rsid w:val="002F5FA1"/>
    <w:rsid w:val="00327427"/>
    <w:rsid w:val="00346DE2"/>
    <w:rsid w:val="00361E11"/>
    <w:rsid w:val="003B4744"/>
    <w:rsid w:val="003F0847"/>
    <w:rsid w:val="003F5A46"/>
    <w:rsid w:val="0040090B"/>
    <w:rsid w:val="00427409"/>
    <w:rsid w:val="0046302A"/>
    <w:rsid w:val="00487D2D"/>
    <w:rsid w:val="004D5D62"/>
    <w:rsid w:val="005112D0"/>
    <w:rsid w:val="00513204"/>
    <w:rsid w:val="005221AD"/>
    <w:rsid w:val="00573C03"/>
    <w:rsid w:val="00577E06"/>
    <w:rsid w:val="005A3BF7"/>
    <w:rsid w:val="005F2035"/>
    <w:rsid w:val="005F7990"/>
    <w:rsid w:val="00615DDF"/>
    <w:rsid w:val="0063739C"/>
    <w:rsid w:val="006466F1"/>
    <w:rsid w:val="00650259"/>
    <w:rsid w:val="006E629B"/>
    <w:rsid w:val="00731F26"/>
    <w:rsid w:val="00734F3F"/>
    <w:rsid w:val="00760D65"/>
    <w:rsid w:val="00765CAE"/>
    <w:rsid w:val="00770F25"/>
    <w:rsid w:val="007A35A8"/>
    <w:rsid w:val="007B0A85"/>
    <w:rsid w:val="007C6A52"/>
    <w:rsid w:val="0082043E"/>
    <w:rsid w:val="008221E3"/>
    <w:rsid w:val="00835342"/>
    <w:rsid w:val="008461F9"/>
    <w:rsid w:val="008772AC"/>
    <w:rsid w:val="008E203A"/>
    <w:rsid w:val="0090759B"/>
    <w:rsid w:val="0091229C"/>
    <w:rsid w:val="00940E73"/>
    <w:rsid w:val="0098597D"/>
    <w:rsid w:val="009F619A"/>
    <w:rsid w:val="009F6DDE"/>
    <w:rsid w:val="00A07415"/>
    <w:rsid w:val="00A34B7C"/>
    <w:rsid w:val="00A370A8"/>
    <w:rsid w:val="00A45CFE"/>
    <w:rsid w:val="00A636AC"/>
    <w:rsid w:val="00A65D5E"/>
    <w:rsid w:val="00B25CE8"/>
    <w:rsid w:val="00B62D7A"/>
    <w:rsid w:val="00BB4CF3"/>
    <w:rsid w:val="00BD4753"/>
    <w:rsid w:val="00BD5CB1"/>
    <w:rsid w:val="00BE52D0"/>
    <w:rsid w:val="00BE62EE"/>
    <w:rsid w:val="00C003BA"/>
    <w:rsid w:val="00C46878"/>
    <w:rsid w:val="00C5584A"/>
    <w:rsid w:val="00CB4A51"/>
    <w:rsid w:val="00CD4532"/>
    <w:rsid w:val="00CD47B0"/>
    <w:rsid w:val="00CE6104"/>
    <w:rsid w:val="00CE7918"/>
    <w:rsid w:val="00D16163"/>
    <w:rsid w:val="00D27C15"/>
    <w:rsid w:val="00DB3FAD"/>
    <w:rsid w:val="00DE38D5"/>
    <w:rsid w:val="00E61C09"/>
    <w:rsid w:val="00E677FE"/>
    <w:rsid w:val="00EB3B58"/>
    <w:rsid w:val="00EB563B"/>
    <w:rsid w:val="00EC7359"/>
    <w:rsid w:val="00EE3054"/>
    <w:rsid w:val="00F00606"/>
    <w:rsid w:val="00F01256"/>
    <w:rsid w:val="00F0448F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CFB3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462F3"/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BB4CF3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B4CF3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462F3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BB4CF3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B4CF3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346DE2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6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66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Vrijwilliger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D572CDA308D43E98BD28FFD4F2C26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37734C-9964-4996-957D-9D2062B706A3}"/>
      </w:docPartPr>
      <w:docPartBody>
        <w:p w:rsidR="006E3804" w:rsidRDefault="006E3804" w:rsidP="006E3804">
          <w:pPr>
            <w:pStyle w:val="FD572CDA308D43E98BD28FFD4F2C26282"/>
          </w:pPr>
          <w:r w:rsidRPr="00A45CFE">
            <w:rPr>
              <w:lang w:bidi="nl-NL"/>
            </w:rPr>
            <w:t>Voornaam</w:t>
          </w:r>
        </w:p>
      </w:docPartBody>
    </w:docPart>
    <w:docPart>
      <w:docPartPr>
        <w:name w:val="F8F2546EE58743C5BE71859DA9E101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0C0FE7-981C-4434-8FDD-033EAF9A2015}"/>
      </w:docPartPr>
      <w:docPartBody>
        <w:p w:rsidR="006E3804" w:rsidRDefault="006E3804" w:rsidP="006E3804">
          <w:pPr>
            <w:pStyle w:val="F8F2546EE58743C5BE71859DA9E101D22"/>
          </w:pPr>
          <w:r w:rsidRPr="00A45CFE">
            <w:rPr>
              <w:lang w:bidi="nl-NL"/>
            </w:rPr>
            <w:t>Achternaam</w:t>
          </w:r>
        </w:p>
      </w:docPartBody>
    </w:docPart>
    <w:docPart>
      <w:docPartPr>
        <w:name w:val="5644F9747F5946D7B64F2626DA09E6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EB4229-C017-4E64-9A01-11081D75AC2F}"/>
      </w:docPartPr>
      <w:docPartBody>
        <w:p w:rsidR="006E3804" w:rsidRDefault="006E3804" w:rsidP="006E3804">
          <w:pPr>
            <w:pStyle w:val="5644F9747F5946D7B64F2626DA09E6902"/>
          </w:pPr>
          <w:r w:rsidRPr="00A45CFE">
            <w:rPr>
              <w:lang w:bidi="nl-NL"/>
            </w:rPr>
            <w:t>Adres</w:t>
          </w:r>
        </w:p>
      </w:docPartBody>
    </w:docPart>
    <w:docPart>
      <w:docPartPr>
        <w:name w:val="35493F7E14874019B345808315C00B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820D45-21B0-4831-9E37-66C6008A962A}"/>
      </w:docPartPr>
      <w:docPartBody>
        <w:p w:rsidR="006E3804" w:rsidRDefault="006E3804" w:rsidP="006E3804">
          <w:pPr>
            <w:pStyle w:val="35493F7E14874019B345808315C00B972"/>
          </w:pPr>
          <w:r w:rsidRPr="00A45CFE">
            <w:rPr>
              <w:lang w:bidi="nl-NL"/>
            </w:rPr>
            <w:t>E-mail</w:t>
          </w:r>
        </w:p>
      </w:docPartBody>
    </w:docPart>
    <w:docPart>
      <w:docPartPr>
        <w:name w:val="F6AFBCC88B354315BAF0D19E62B10EE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22C1F3-C135-418D-A631-571FD6FD211C}"/>
      </w:docPartPr>
      <w:docPartBody>
        <w:p w:rsidR="006E3804" w:rsidRDefault="00B6103E">
          <w:pPr>
            <w:pStyle w:val="F6AFBCC88B354315BAF0D19E62B10EE7"/>
          </w:pPr>
          <w:r w:rsidRPr="00A45CFE">
            <w:rPr>
              <w:spacing w:val="-6"/>
              <w:lang w:bidi="nl-NL"/>
            </w:rPr>
            <w:t>Ik ben geïnteresseerd in vrijwilligerswerk voor de volgende soorten activiteiten: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7F2"/>
    <w:rsid w:val="001257F2"/>
    <w:rsid w:val="00211FCC"/>
    <w:rsid w:val="006E3804"/>
    <w:rsid w:val="00B6103E"/>
    <w:rsid w:val="00C8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D572CDA308D43E98BD28FFD4F2C2628">
    <w:name w:val="FD572CDA308D43E98BD28FFD4F2C2628"/>
  </w:style>
  <w:style w:type="paragraph" w:customStyle="1" w:styleId="F8F2546EE58743C5BE71859DA9E101D2">
    <w:name w:val="F8F2546EE58743C5BE71859DA9E101D2"/>
  </w:style>
  <w:style w:type="paragraph" w:customStyle="1" w:styleId="5644F9747F5946D7B64F2626DA09E690">
    <w:name w:val="5644F9747F5946D7B64F2626DA09E690"/>
  </w:style>
  <w:style w:type="paragraph" w:customStyle="1" w:styleId="CA034D42B65F4EDB9513ED8D729B8904">
    <w:name w:val="CA034D42B65F4EDB9513ED8D729B8904"/>
  </w:style>
  <w:style w:type="paragraph" w:customStyle="1" w:styleId="1F6DB581E2B64B4E8D2DF2340B63C38D">
    <w:name w:val="1F6DB581E2B64B4E8D2DF2340B63C38D"/>
  </w:style>
  <w:style w:type="paragraph" w:customStyle="1" w:styleId="766C97CA1B8F440FB630967B52FA9466">
    <w:name w:val="766C97CA1B8F440FB630967B52FA9466"/>
  </w:style>
  <w:style w:type="paragraph" w:customStyle="1" w:styleId="35493F7E14874019B345808315C00B97">
    <w:name w:val="35493F7E14874019B345808315C00B97"/>
  </w:style>
  <w:style w:type="paragraph" w:customStyle="1" w:styleId="F6AFBCC88B354315BAF0D19E62B10EE7">
    <w:name w:val="F6AFBCC88B354315BAF0D19E62B10EE7"/>
  </w:style>
  <w:style w:type="paragraph" w:customStyle="1" w:styleId="FC41E2D3666C412FB599E1F8938383EC">
    <w:name w:val="FC41E2D3666C412FB599E1F8938383EC"/>
  </w:style>
  <w:style w:type="paragraph" w:customStyle="1" w:styleId="5E97F98434E94CC6A968CCB4250A22DA">
    <w:name w:val="5E97F98434E94CC6A968CCB4250A22DA"/>
  </w:style>
  <w:style w:type="paragraph" w:customStyle="1" w:styleId="049F6C23A5514CD1AA39AFACE959C13B">
    <w:name w:val="049F6C23A5514CD1AA39AFACE959C13B"/>
  </w:style>
  <w:style w:type="paragraph" w:customStyle="1" w:styleId="FEB78E668B8C434BBDDC3C97364B068A">
    <w:name w:val="FEB78E668B8C434BBDDC3C97364B068A"/>
  </w:style>
  <w:style w:type="paragraph" w:customStyle="1" w:styleId="BEBBBDC799984C8C91D939D09DF47914">
    <w:name w:val="BEBBBDC799984C8C91D939D09DF47914"/>
  </w:style>
  <w:style w:type="paragraph" w:customStyle="1" w:styleId="DC5393750F034D18B62CEE402A5C9C9F">
    <w:name w:val="DC5393750F034D18B62CEE402A5C9C9F"/>
  </w:style>
  <w:style w:type="paragraph" w:customStyle="1" w:styleId="5DBB0C87FAB045399C6C21EB6FDBCA6E">
    <w:name w:val="5DBB0C87FAB045399C6C21EB6FDBCA6E"/>
  </w:style>
  <w:style w:type="paragraph" w:customStyle="1" w:styleId="EE14E0B60BAD4C98804A4EAB7F0E4BD1">
    <w:name w:val="EE14E0B60BAD4C98804A4EAB7F0E4BD1"/>
  </w:style>
  <w:style w:type="paragraph" w:customStyle="1" w:styleId="5F38EE52893A42668BE8A90846896413">
    <w:name w:val="5F38EE52893A42668BE8A90846896413"/>
  </w:style>
  <w:style w:type="paragraph" w:customStyle="1" w:styleId="9187A2FBEF894AEB9639DC29C5AF052F">
    <w:name w:val="9187A2FBEF894AEB9639DC29C5AF052F"/>
  </w:style>
  <w:style w:type="paragraph" w:customStyle="1" w:styleId="D40D18A460EF43949E57DFB744B43D03">
    <w:name w:val="D40D18A460EF43949E57DFB744B43D03"/>
  </w:style>
  <w:style w:type="paragraph" w:customStyle="1" w:styleId="5715EBBEF37A40DEA4C21A86DCE93A2F">
    <w:name w:val="5715EBBEF37A40DEA4C21A86DCE93A2F"/>
  </w:style>
  <w:style w:type="paragraph" w:customStyle="1" w:styleId="855FFFC503DD423A8847F54717F9A547">
    <w:name w:val="855FFFC503DD423A8847F54717F9A547"/>
  </w:style>
  <w:style w:type="paragraph" w:customStyle="1" w:styleId="294A7E7681E9477C91B15DEBC7B866FA">
    <w:name w:val="294A7E7681E9477C91B15DEBC7B866FA"/>
  </w:style>
  <w:style w:type="paragraph" w:customStyle="1" w:styleId="33C51E8340F14B349F1D07C4D9432551">
    <w:name w:val="33C51E8340F14B349F1D07C4D9432551"/>
  </w:style>
  <w:style w:type="paragraph" w:customStyle="1" w:styleId="A320777C93D647B5A9AC9B9B15AB0319">
    <w:name w:val="A320777C93D647B5A9AC9B9B15AB0319"/>
    <w:rsid w:val="001257F2"/>
  </w:style>
  <w:style w:type="paragraph" w:customStyle="1" w:styleId="33F5A9EFB5C04E28AFC4D8A5312409BC">
    <w:name w:val="33F5A9EFB5C04E28AFC4D8A5312409BC"/>
    <w:rsid w:val="001257F2"/>
  </w:style>
  <w:style w:type="paragraph" w:customStyle="1" w:styleId="4CA750DF81CA42E18D62DDC4A0AF81A8">
    <w:name w:val="4CA750DF81CA42E18D62DDC4A0AF81A8"/>
    <w:rsid w:val="001257F2"/>
  </w:style>
  <w:style w:type="paragraph" w:customStyle="1" w:styleId="071E3F1694084D9EAB1D8C3DF0AED023">
    <w:name w:val="071E3F1694084D9EAB1D8C3DF0AED023"/>
    <w:rsid w:val="001257F2"/>
  </w:style>
  <w:style w:type="character" w:styleId="Tekstvantijdelijkeaanduiding">
    <w:name w:val="Placeholder Text"/>
    <w:basedOn w:val="Standaardalinea-lettertype"/>
    <w:uiPriority w:val="99"/>
    <w:semiHidden/>
    <w:rsid w:val="006E3804"/>
    <w:rPr>
      <w:color w:val="808080"/>
    </w:rPr>
  </w:style>
  <w:style w:type="paragraph" w:customStyle="1" w:styleId="DBCDB693CBDE48E19DD6413DB4AEA6DD">
    <w:name w:val="DBCDB693CBDE48E19DD6413DB4AEA6DD"/>
    <w:rsid w:val="006E3804"/>
  </w:style>
  <w:style w:type="paragraph" w:customStyle="1" w:styleId="014859BB75674797A5562A577AF8F599">
    <w:name w:val="014859BB75674797A5562A577AF8F599"/>
    <w:rsid w:val="006E3804"/>
  </w:style>
  <w:style w:type="paragraph" w:customStyle="1" w:styleId="FD572CDA308D43E98BD28FFD4F2C26281">
    <w:name w:val="FD572CDA308D43E98BD28FFD4F2C2628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F2546EE58743C5BE71859DA9E101D21">
    <w:name w:val="F8F2546EE58743C5BE71859DA9E101D2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644F9747F5946D7B64F2626DA09E6901">
    <w:name w:val="5644F9747F5946D7B64F2626DA09E690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5493F7E14874019B345808315C00B971">
    <w:name w:val="35493F7E14874019B345808315C00B97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CDA47B6DEF8415ABD9B3B1D7F390D9F">
    <w:name w:val="1CDA47B6DEF8415ABD9B3B1D7F390D9F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E97F98434E94CC6A968CCB4250A22DA1">
    <w:name w:val="5E97F98434E94CC6A968CCB4250A22DA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9F6C23A5514CD1AA39AFACE959C13B1">
    <w:name w:val="049F6C23A5514CD1AA39AFACE959C13B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EB78E668B8C434BBDDC3C97364B068A1">
    <w:name w:val="FEB78E668B8C434BBDDC3C97364B068A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EBBBDC799984C8C91D939D09DF479141">
    <w:name w:val="BEBBBDC799984C8C91D939D09DF47914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5393750F034D18B62CEE402A5C9C9F1">
    <w:name w:val="DC5393750F034D18B62CEE402A5C9C9F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DBB0C87FAB045399C6C21EB6FDBCA6E1">
    <w:name w:val="5DBB0C87FAB045399C6C21EB6FDBCA6E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E14E0B60BAD4C98804A4EAB7F0E4BD11">
    <w:name w:val="EE14E0B60BAD4C98804A4EAB7F0E4BD1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F38EE52893A42668BE8A908468964131">
    <w:name w:val="5F38EE52893A42668BE8A90846896413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87A2FBEF894AEB9639DC29C5AF052F1">
    <w:name w:val="9187A2FBEF894AEB9639DC29C5AF052F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40D18A460EF43949E57DFB744B43D031">
    <w:name w:val="D40D18A460EF43949E57DFB744B43D03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715EBBEF37A40DEA4C21A86DCE93A2F1">
    <w:name w:val="5715EBBEF37A40DEA4C21A86DCE93A2F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55FFFC503DD423A8847F54717F9A5471">
    <w:name w:val="855FFFC503DD423A8847F54717F9A547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4A7E7681E9477C91B15DEBC7B866FA1">
    <w:name w:val="294A7E7681E9477C91B15DEBC7B866FA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3C51E8340F14B349F1D07C4D94325511">
    <w:name w:val="33C51E8340F14B349F1D07C4D9432551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D572CDA308D43E98BD28FFD4F2C26282">
    <w:name w:val="FD572CDA308D43E98BD28FFD4F2C2628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F2546EE58743C5BE71859DA9E101D22">
    <w:name w:val="F8F2546EE58743C5BE71859DA9E101D2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644F9747F5946D7B64F2626DA09E6902">
    <w:name w:val="5644F9747F5946D7B64F2626DA09E690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5493F7E14874019B345808315C00B972">
    <w:name w:val="35493F7E14874019B345808315C00B97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CDA47B6DEF8415ABD9B3B1D7F390D9F1">
    <w:name w:val="1CDA47B6DEF8415ABD9B3B1D7F390D9F1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E97F98434E94CC6A968CCB4250A22DA2">
    <w:name w:val="5E97F98434E94CC6A968CCB4250A22DA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9F6C23A5514CD1AA39AFACE959C13B2">
    <w:name w:val="049F6C23A5514CD1AA39AFACE959C13B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EB78E668B8C434BBDDC3C97364B068A2">
    <w:name w:val="FEB78E668B8C434BBDDC3C97364B068A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EBBBDC799984C8C91D939D09DF479142">
    <w:name w:val="BEBBBDC799984C8C91D939D09DF47914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5393750F034D18B62CEE402A5C9C9F2">
    <w:name w:val="DC5393750F034D18B62CEE402A5C9C9F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DBB0C87FAB045399C6C21EB6FDBCA6E2">
    <w:name w:val="5DBB0C87FAB045399C6C21EB6FDBCA6E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E14E0B60BAD4C98804A4EAB7F0E4BD12">
    <w:name w:val="EE14E0B60BAD4C98804A4EAB7F0E4BD1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F38EE52893A42668BE8A908468964132">
    <w:name w:val="5F38EE52893A42668BE8A90846896413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87A2FBEF894AEB9639DC29C5AF052F2">
    <w:name w:val="9187A2FBEF894AEB9639DC29C5AF052F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40D18A460EF43949E57DFB744B43D032">
    <w:name w:val="D40D18A460EF43949E57DFB744B43D03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715EBBEF37A40DEA4C21A86DCE93A2F2">
    <w:name w:val="5715EBBEF37A40DEA4C21A86DCE93A2F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55FFFC503DD423A8847F54717F9A5472">
    <w:name w:val="855FFFC503DD423A8847F54717F9A547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4A7E7681E9477C91B15DEBC7B866FA2">
    <w:name w:val="294A7E7681E9477C91B15DEBC7B866FA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3C51E8340F14B349F1D07C4D94325512">
    <w:name w:val="33C51E8340F14B349F1D07C4D94325512"/>
    <w:rsid w:val="006E38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602CFA8BBB4CF6BE83A0B1E04BD4BB">
    <w:name w:val="08602CFA8BBB4CF6BE83A0B1E04BD4BB"/>
    <w:rsid w:val="006E3804"/>
  </w:style>
  <w:style w:type="paragraph" w:customStyle="1" w:styleId="E31082A1B11A49A6A6E364663F6697BB">
    <w:name w:val="E31082A1B11A49A6A6E364663F6697BB"/>
    <w:rsid w:val="006E3804"/>
  </w:style>
  <w:style w:type="paragraph" w:customStyle="1" w:styleId="136CC332C1024F2698ABB60FE58F4867">
    <w:name w:val="136CC332C1024F2698ABB60FE58F4867"/>
    <w:rsid w:val="006E3804"/>
  </w:style>
  <w:style w:type="paragraph" w:customStyle="1" w:styleId="8496A92B78AA4AB2B6E2E43344B57444">
    <w:name w:val="8496A92B78AA4AB2B6E2E43344B57444"/>
    <w:rsid w:val="006E3804"/>
  </w:style>
  <w:style w:type="paragraph" w:customStyle="1" w:styleId="693F8C49B72241BCA27CD5831BE6ABC0">
    <w:name w:val="693F8C49B72241BCA27CD5831BE6ABC0"/>
    <w:rsid w:val="006E3804"/>
  </w:style>
  <w:style w:type="paragraph" w:customStyle="1" w:styleId="9B42DB6F51724A1EA2B59CF240766E73">
    <w:name w:val="9B42DB6F51724A1EA2B59CF240766E73"/>
    <w:rsid w:val="006E3804"/>
  </w:style>
  <w:style w:type="paragraph" w:customStyle="1" w:styleId="ACDBE8267BD743CCBB78402A114AF478">
    <w:name w:val="ACDBE8267BD743CCBB78402A114AF478"/>
    <w:rsid w:val="006E3804"/>
  </w:style>
  <w:style w:type="paragraph" w:customStyle="1" w:styleId="C24D74FDDC7A406DB4B0B060C60DAE97">
    <w:name w:val="C24D74FDDC7A406DB4B0B060C60DAE97"/>
    <w:rsid w:val="006E3804"/>
  </w:style>
  <w:style w:type="paragraph" w:customStyle="1" w:styleId="4777EB255604481681912A373813EF15">
    <w:name w:val="4777EB255604481681912A373813EF15"/>
    <w:rsid w:val="006E3804"/>
  </w:style>
  <w:style w:type="paragraph" w:customStyle="1" w:styleId="3A85CB5F80C74164A40A92C8C6E24EC8">
    <w:name w:val="3A85CB5F80C74164A40A92C8C6E24EC8"/>
    <w:rsid w:val="006E3804"/>
  </w:style>
  <w:style w:type="paragraph" w:customStyle="1" w:styleId="5454FDFD2E944D76AAD7EA0D9DBF622F">
    <w:name w:val="5454FDFD2E944D76AAD7EA0D9DBF622F"/>
    <w:rsid w:val="006E3804"/>
  </w:style>
  <w:style w:type="paragraph" w:customStyle="1" w:styleId="B7D6FAF9E5774576847DAB40C8D8C031">
    <w:name w:val="B7D6FAF9E5774576847DAB40C8D8C031"/>
    <w:rsid w:val="006E3804"/>
  </w:style>
  <w:style w:type="paragraph" w:customStyle="1" w:styleId="222A489CE2D24EADA6373E372EFC67FE">
    <w:name w:val="222A489CE2D24EADA6373E372EFC67FE"/>
    <w:rsid w:val="006E3804"/>
  </w:style>
  <w:style w:type="paragraph" w:customStyle="1" w:styleId="35FF22AC9F3F4E03B11D381E69A2EA44">
    <w:name w:val="35FF22AC9F3F4E03B11D381E69A2EA44"/>
    <w:rsid w:val="006E3804"/>
  </w:style>
  <w:style w:type="paragraph" w:customStyle="1" w:styleId="8A7E8B682C2848F88E70B0647F8DFA45">
    <w:name w:val="8A7E8B682C2848F88E70B0647F8DFA45"/>
    <w:rsid w:val="006E3804"/>
  </w:style>
  <w:style w:type="paragraph" w:customStyle="1" w:styleId="AC98F3A1F37D49A998BA922E70FB5829">
    <w:name w:val="AC98F3A1F37D49A998BA922E70FB5829"/>
    <w:rsid w:val="006E3804"/>
  </w:style>
  <w:style w:type="paragraph" w:customStyle="1" w:styleId="C7E9D5705F7A4E608BA2FD561926C52E">
    <w:name w:val="C7E9D5705F7A4E608BA2FD561926C52E"/>
    <w:rsid w:val="006E3804"/>
  </w:style>
  <w:style w:type="paragraph" w:customStyle="1" w:styleId="CC77D153EAEB4BE4B7321DB3D69EF5D6">
    <w:name w:val="CC77D153EAEB4BE4B7321DB3D69EF5D6"/>
    <w:rsid w:val="006E3804"/>
  </w:style>
  <w:style w:type="paragraph" w:customStyle="1" w:styleId="0DF0D22D906146BD9D1A4F1BBB725900">
    <w:name w:val="0DF0D22D906146BD9D1A4F1BBB725900"/>
    <w:rsid w:val="006E3804"/>
  </w:style>
  <w:style w:type="paragraph" w:customStyle="1" w:styleId="D826B7AD983B455C92F9FF1E931E3E47">
    <w:name w:val="D826B7AD983B455C92F9FF1E931E3E47"/>
    <w:rsid w:val="006E3804"/>
  </w:style>
  <w:style w:type="paragraph" w:customStyle="1" w:styleId="5A58E936ABE243428D85A9B0BBC23BA6">
    <w:name w:val="5A58E936ABE243428D85A9B0BBC23BA6"/>
    <w:rsid w:val="006E38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Vrijwilligersformulier</Template>
  <TotalTime>0</TotalTime>
  <Pages>1</Pages>
  <Words>234</Words>
  <Characters>1288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2020-06-15T08:46:00Z</dcterms:created>
  <dcterms:modified xsi:type="dcterms:W3CDTF">2020-06-15T08:50:00Z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